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0BFA" w:rsidRPr="00AC0BFA" w:rsidRDefault="00AC0BFA" w:rsidP="00287374">
      <w:pPr>
        <w:jc w:val="center"/>
        <w:rPr>
          <w:rFonts w:ascii="Comic Sans MS" w:hAnsi="Comic Sans MS"/>
          <w:b/>
          <w:sz w:val="32"/>
          <w:u w:val="single"/>
        </w:rPr>
      </w:pPr>
      <w:bookmarkStart w:id="0" w:name="_GoBack"/>
      <w:bookmarkEnd w:id="0"/>
      <w:r w:rsidRPr="00AC0BFA">
        <w:rPr>
          <w:rFonts w:ascii="Comic Sans MS" w:hAnsi="Comic Sans MS"/>
          <w:b/>
          <w:sz w:val="32"/>
          <w:u w:val="single"/>
        </w:rPr>
        <w:t>Midnight Garden Newsletter</w:t>
      </w:r>
    </w:p>
    <w:p w:rsidR="00BF7446" w:rsidRPr="00287374" w:rsidRDefault="00BF7446">
      <w:pPr>
        <w:rPr>
          <w:rFonts w:ascii="Comic Sans MS" w:hAnsi="Comic Sans MS"/>
          <w:b/>
          <w:sz w:val="24"/>
          <w:u w:val="single"/>
        </w:rPr>
      </w:pPr>
      <w:r w:rsidRPr="00287374">
        <w:rPr>
          <w:rFonts w:ascii="Comic Sans MS" w:hAnsi="Comic Sans MS"/>
          <w:b/>
          <w:sz w:val="24"/>
          <w:u w:val="single"/>
        </w:rPr>
        <w:t>Previous Learning:</w:t>
      </w:r>
    </w:p>
    <w:p w:rsidR="00287374" w:rsidRDefault="00864E9B">
      <w:pP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 xml:space="preserve">This week, </w:t>
      </w:r>
      <w:r w:rsidR="00EE1B4E">
        <w:rPr>
          <w:rFonts w:ascii="Comic Sans MS" w:hAnsi="Comic Sans MS"/>
          <w:sz w:val="24"/>
        </w:rPr>
        <w:t xml:space="preserve">we have </w:t>
      </w:r>
      <w:r w:rsidR="00697131">
        <w:rPr>
          <w:rFonts w:ascii="Comic Sans MS" w:hAnsi="Comic Sans MS"/>
          <w:sz w:val="24"/>
        </w:rPr>
        <w:t>finished our Roman shields and in groups, considered how Romans may have used them to become one of the most effective armies ever.</w:t>
      </w:r>
    </w:p>
    <w:p w:rsidR="00697131" w:rsidRDefault="00697131">
      <w:pP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Children worked in groups to create their own defensive tactic to keep all their soldiers safe before attempting the Roman testudo (tortoise) formation.</w:t>
      </w:r>
    </w:p>
    <w:p w:rsidR="00170392" w:rsidRDefault="00697131">
      <w:pP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 xml:space="preserve"> </w:t>
      </w:r>
      <w:r>
        <w:rPr>
          <w:rFonts w:ascii="Comic Sans MS" w:hAnsi="Comic Sans MS"/>
          <w:noProof/>
          <w:sz w:val="24"/>
          <w:lang w:val="en-US"/>
        </w:rPr>
        <w:drawing>
          <wp:inline distT="0" distB="0" distL="0" distR="0">
            <wp:extent cx="1127223" cy="145732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8257" cy="1458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  <w:sz w:val="24"/>
          <w:lang w:val="en-US"/>
        </w:rPr>
        <w:drawing>
          <wp:inline distT="0" distB="0" distL="0" distR="0">
            <wp:extent cx="1440495" cy="1466817"/>
            <wp:effectExtent l="0" t="0" r="7620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3774" cy="1480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  <w:sz w:val="24"/>
          <w:lang w:val="en-US"/>
        </w:rPr>
        <w:drawing>
          <wp:inline distT="0" distB="0" distL="0" distR="0">
            <wp:extent cx="1351303" cy="1470470"/>
            <wp:effectExtent l="0" t="0" r="127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562" cy="1477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  <w:sz w:val="24"/>
          <w:lang w:val="en-US"/>
        </w:rPr>
        <w:drawing>
          <wp:inline distT="0" distB="0" distL="0" distR="0">
            <wp:extent cx="1314450" cy="1460986"/>
            <wp:effectExtent l="0" t="0" r="0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7380" cy="1464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7131" w:rsidRDefault="00697131" w:rsidP="00697131">
      <w:pP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If you were lucky, you may have seen the children leaving school in their testudo formations on Thursday 17</w:t>
      </w:r>
      <w:r w:rsidRPr="00697131">
        <w:rPr>
          <w:rFonts w:ascii="Comic Sans MS" w:hAnsi="Comic Sans MS"/>
          <w:sz w:val="24"/>
          <w:vertAlign w:val="superscript"/>
        </w:rPr>
        <w:t>th</w:t>
      </w:r>
      <w:r>
        <w:rPr>
          <w:rFonts w:ascii="Comic Sans MS" w:hAnsi="Comic Sans MS"/>
          <w:sz w:val="24"/>
        </w:rPr>
        <w:t xml:space="preserve"> December.</w:t>
      </w:r>
    </w:p>
    <w:p w:rsidR="00697131" w:rsidRDefault="00697131" w:rsidP="00697131">
      <w:pPr>
        <w:rPr>
          <w:rFonts w:ascii="Comic Sans MS" w:hAnsi="Comic Sans MS"/>
          <w:sz w:val="24"/>
        </w:rPr>
      </w:pPr>
    </w:p>
    <w:p w:rsidR="00697131" w:rsidRDefault="00697131" w:rsidP="00697131">
      <w:pPr>
        <w:jc w:val="center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Although we haven’t finished, we have made Roman aqueducts, using cardboard, tin foil and creating cardboard flaps to join the parts together. We are yet to paint them a sandstone colour and test to see if they can be used to transport water.</w:t>
      </w:r>
    </w:p>
    <w:p w:rsidR="00697131" w:rsidRPr="00697131" w:rsidRDefault="00697131" w:rsidP="00697131">
      <w:pPr>
        <w:jc w:val="center"/>
        <w:rPr>
          <w:rFonts w:ascii="Comic Sans MS" w:hAnsi="Comic Sans MS"/>
          <w:sz w:val="24"/>
        </w:rPr>
      </w:pPr>
      <w:r>
        <w:rPr>
          <w:rFonts w:ascii="Comic Sans MS" w:hAnsi="Comic Sans MS"/>
          <w:noProof/>
          <w:sz w:val="24"/>
          <w:lang w:val="en-US"/>
        </w:rPr>
        <w:drawing>
          <wp:inline distT="0" distB="0" distL="0" distR="0">
            <wp:extent cx="1790988" cy="11811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3567" cy="1182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7131" w:rsidRDefault="00697131" w:rsidP="00697131">
      <w:pPr>
        <w:jc w:val="center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This week we also created 3D snowflakes which can be very fiddly and requires a lot of patience. Here they are lined up at the back of our classroom on display.</w:t>
      </w:r>
      <w:r>
        <w:rPr>
          <w:rFonts w:ascii="Comic Sans MS" w:hAnsi="Comic Sans MS"/>
          <w:noProof/>
          <w:sz w:val="24"/>
          <w:lang w:val="en-US"/>
        </w:rPr>
        <w:drawing>
          <wp:inline distT="0" distB="0" distL="0" distR="0">
            <wp:extent cx="4229100" cy="1698688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778" cy="1701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07D4" w:rsidRDefault="000D07D4" w:rsidP="00697131">
      <w:pPr>
        <w:rPr>
          <w:rFonts w:ascii="Comic Sans MS" w:hAnsi="Comic Sans MS"/>
          <w:b/>
          <w:sz w:val="24"/>
          <w:u w:val="single"/>
        </w:rPr>
      </w:pPr>
      <w:r>
        <w:rPr>
          <w:rFonts w:ascii="Comic Sans MS" w:hAnsi="Comic Sans MS"/>
          <w:b/>
          <w:sz w:val="24"/>
          <w:u w:val="single"/>
        </w:rPr>
        <w:lastRenderedPageBreak/>
        <w:t>Reading:</w:t>
      </w:r>
    </w:p>
    <w:p w:rsidR="000D07D4" w:rsidRDefault="000D07D4" w:rsidP="00697131">
      <w:pPr>
        <w:rPr>
          <w:rFonts w:ascii="Comic Sans MS" w:hAnsi="Comic Sans MS"/>
          <w:sz w:val="24"/>
        </w:rPr>
      </w:pPr>
      <w:r w:rsidRPr="000D07D4">
        <w:rPr>
          <w:rFonts w:ascii="Comic Sans MS" w:hAnsi="Comic Sans MS"/>
          <w:sz w:val="24"/>
        </w:rPr>
        <w:t>Well done to the following children who have been reading an exceptional amount at home and are top of the table for changing their reading books</w:t>
      </w:r>
      <w:r>
        <w:rPr>
          <w:rFonts w:ascii="Comic Sans MS" w:hAnsi="Comic Sans MS"/>
          <w:sz w:val="24"/>
        </w:rPr>
        <w:t>:</w:t>
      </w:r>
    </w:p>
    <w:p w:rsidR="000D07D4" w:rsidRDefault="000D07D4" w:rsidP="00697131">
      <w:pP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Oskar</w:t>
      </w:r>
    </w:p>
    <w:p w:rsidR="000D07D4" w:rsidRDefault="000D07D4" w:rsidP="00697131">
      <w:pP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Mehmet</w:t>
      </w:r>
    </w:p>
    <w:p w:rsidR="000D07D4" w:rsidRDefault="000D07D4" w:rsidP="00697131">
      <w:pP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Maya</w:t>
      </w:r>
    </w:p>
    <w:p w:rsidR="000D07D4" w:rsidRDefault="000D07D4" w:rsidP="00697131">
      <w:pP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Leonel</w:t>
      </w:r>
    </w:p>
    <w:p w:rsidR="000D07D4" w:rsidRDefault="000D07D4" w:rsidP="00697131">
      <w:pP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Nadine</w:t>
      </w:r>
    </w:p>
    <w:p w:rsidR="000D07D4" w:rsidRPr="000D07D4" w:rsidRDefault="000D07D4" w:rsidP="00697131">
      <w:pP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Logan</w:t>
      </w:r>
    </w:p>
    <w:p w:rsidR="00864E9B" w:rsidRPr="00697131" w:rsidRDefault="000D07D4" w:rsidP="00697131">
      <w:pPr>
        <w:rPr>
          <w:rFonts w:ascii="Comic Sans MS" w:hAnsi="Comic Sans MS"/>
          <w:sz w:val="24"/>
        </w:rPr>
      </w:pPr>
      <w:r>
        <w:rPr>
          <w:rFonts w:ascii="Comic Sans MS" w:hAnsi="Comic Sans MS"/>
          <w:b/>
          <w:sz w:val="24"/>
          <w:u w:val="single"/>
        </w:rPr>
        <w:t>Christmas</w:t>
      </w:r>
      <w:r w:rsidR="00864E9B" w:rsidRPr="00003ED0">
        <w:rPr>
          <w:rFonts w:ascii="Comic Sans MS" w:hAnsi="Comic Sans MS"/>
          <w:b/>
          <w:sz w:val="24"/>
          <w:u w:val="single"/>
        </w:rPr>
        <w:t>:</w:t>
      </w:r>
    </w:p>
    <w:p w:rsidR="00C43054" w:rsidRDefault="000D07D4">
      <w:pP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Thank you children and parents for all the hard work and co-operation during these first two terms. I hope you have a fantastic Christmas</w:t>
      </w:r>
      <w:r w:rsidR="00C43054">
        <w:rPr>
          <w:rFonts w:ascii="Comic Sans MS" w:hAnsi="Comic Sans MS"/>
          <w:sz w:val="24"/>
        </w:rPr>
        <w:t xml:space="preserve"> and New Year</w:t>
      </w:r>
      <w:r>
        <w:rPr>
          <w:rFonts w:ascii="Comic Sans MS" w:hAnsi="Comic Sans MS"/>
          <w:sz w:val="24"/>
        </w:rPr>
        <w:t>.</w:t>
      </w:r>
      <w:r w:rsidR="00C43054">
        <w:rPr>
          <w:rFonts w:ascii="Comic Sans MS" w:hAnsi="Comic Sans MS"/>
          <w:sz w:val="24"/>
        </w:rPr>
        <w:t xml:space="preserve"> </w:t>
      </w:r>
    </w:p>
    <w:p w:rsidR="00C43054" w:rsidRDefault="00C43054">
      <w:pPr>
        <w:rPr>
          <w:rFonts w:ascii="Comic Sans MS" w:hAnsi="Comic Sans MS"/>
          <w:sz w:val="24"/>
        </w:rPr>
      </w:pPr>
    </w:p>
    <w:p w:rsidR="00601E1B" w:rsidRDefault="00C43054">
      <w:pP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Stay safe,</w:t>
      </w:r>
    </w:p>
    <w:p w:rsidR="000D07D4" w:rsidRDefault="000D07D4">
      <w:pPr>
        <w:rPr>
          <w:rFonts w:ascii="Comic Sans MS" w:hAnsi="Comic Sans MS"/>
          <w:sz w:val="24"/>
        </w:rPr>
      </w:pPr>
    </w:p>
    <w:p w:rsidR="000D07D4" w:rsidRPr="00170392" w:rsidRDefault="000D07D4">
      <w:pP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Mr Pryce</w:t>
      </w:r>
    </w:p>
    <w:sectPr w:rsidR="000D07D4" w:rsidRPr="00170392" w:rsidSect="00AC0BFA">
      <w:pgSz w:w="11906" w:h="16838"/>
      <w:pgMar w:top="1440" w:right="1440" w:bottom="1440" w:left="1440" w:header="708" w:footer="708" w:gutter="0"/>
      <w:pgBorders w:offsetFrom="page">
        <w:top w:val="single" w:sz="24" w:space="24" w:color="BDD6EE" w:themeColor="accent1" w:themeTint="66"/>
        <w:left w:val="single" w:sz="24" w:space="24" w:color="BDD6EE" w:themeColor="accent1" w:themeTint="66"/>
        <w:bottom w:val="single" w:sz="24" w:space="24" w:color="BDD6EE" w:themeColor="accent1" w:themeTint="66"/>
        <w:right w:val="single" w:sz="24" w:space="24" w:color="BDD6EE" w:themeColor="accent1" w:themeTint="66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4373"/>
    <w:rsid w:val="00003ED0"/>
    <w:rsid w:val="000D07D4"/>
    <w:rsid w:val="00170392"/>
    <w:rsid w:val="00287374"/>
    <w:rsid w:val="004F0B9A"/>
    <w:rsid w:val="00583604"/>
    <w:rsid w:val="00601E1B"/>
    <w:rsid w:val="00697131"/>
    <w:rsid w:val="006A4373"/>
    <w:rsid w:val="00864E9B"/>
    <w:rsid w:val="0092570A"/>
    <w:rsid w:val="009B4BF7"/>
    <w:rsid w:val="00AC0BFA"/>
    <w:rsid w:val="00BF7446"/>
    <w:rsid w:val="00C43054"/>
    <w:rsid w:val="00DB03FE"/>
    <w:rsid w:val="00EE1B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B9CA9FC-997C-41A3-B702-206B7F2718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5358560E</Template>
  <TotalTime>2</TotalTime>
  <Pages>2</Pages>
  <Words>188</Words>
  <Characters>1076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Haydon Wick Primary School</Company>
  <LinksUpToDate>false</LinksUpToDate>
  <CharactersWithSpaces>1262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James Pryce</dc:creator>
  <cp:keywords/>
  <dc:description/>
  <cp:lastModifiedBy>Rachel Milton</cp:lastModifiedBy>
  <cp:revision>2</cp:revision>
  <dcterms:created xsi:type="dcterms:W3CDTF">2020-12-18T10:17:00Z</dcterms:created>
  <dcterms:modified xsi:type="dcterms:W3CDTF">2020-12-18T10:17:00Z</dcterms:modified>
</cp:coreProperties>
</file>